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D6D" w:rsidRDefault="00A60B49" w:rsidP="005715BE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6C475443" wp14:editId="07787166">
                <wp:simplePos x="0" y="0"/>
                <wp:positionH relativeFrom="margin">
                  <wp:posOffset>2992120</wp:posOffset>
                </wp:positionH>
                <wp:positionV relativeFrom="page">
                  <wp:posOffset>7457440</wp:posOffset>
                </wp:positionV>
                <wp:extent cx="3726180" cy="1198880"/>
                <wp:effectExtent l="0" t="0" r="7620" b="127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3726180" cy="119888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75DCF" w:rsidRPr="00A60B49" w:rsidRDefault="00F75DC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36"/>
                                <w:szCs w:val="36"/>
                              </w:rPr>
                            </w:pPr>
                            <w:r w:rsidRPr="00A60B4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36"/>
                                <w:szCs w:val="36"/>
                              </w:rPr>
                              <w:t>You don’t [work with the poor]; you share your life with the poor.</w:t>
                            </w:r>
                          </w:p>
                          <w:p w:rsidR="00F75DCF" w:rsidRPr="00A60B49" w:rsidRDefault="00F75DCF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36"/>
                                <w:szCs w:val="36"/>
                              </w:rPr>
                            </w:pPr>
                            <w:r w:rsidRPr="00A60B49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36"/>
                                <w:szCs w:val="36"/>
                              </w:rPr>
                              <w:t>~Sr. Elaine Roulette~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6" type="#_x0000_t186" style="position:absolute;margin-left:235.6pt;margin-top:587.2pt;width:293.4pt;height:94.4pt;rotation:18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" o:allowincell="f" filled="t" fillcolor="#1f497d" stroked="f" strokecolor="#5c83b4" strokeweight=".25pt">
                <v:shadow opacity=".5"/>
                <v:textbox>
                  <w:txbxContent>
                    <w:p w:rsidR="00F75DCF" w:rsidRPr="00A60B49" w:rsidRDefault="00F75DC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36"/>
                          <w:szCs w:val="36"/>
                        </w:rPr>
                      </w:pPr>
                      <w:r w:rsidRPr="00A60B4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36"/>
                          <w:szCs w:val="36"/>
                        </w:rPr>
                        <w:t>You don’t [work with the poor]; you share your life with the poor.</w:t>
                      </w:r>
                    </w:p>
                    <w:p w:rsidR="00F75DCF" w:rsidRPr="00A60B49" w:rsidRDefault="00F75DCF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36"/>
                          <w:szCs w:val="36"/>
                        </w:rPr>
                      </w:pPr>
                      <w:r w:rsidRPr="00A60B49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36"/>
                          <w:szCs w:val="36"/>
                        </w:rPr>
                        <w:t>~Sr. Elaine Roulette~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894" behindDoc="0" locked="0" layoutInCell="1" allowOverlap="1" wp14:anchorId="1D392031" wp14:editId="3394BDEF">
                <wp:simplePos x="0" y="0"/>
                <wp:positionH relativeFrom="column">
                  <wp:posOffset>-570230</wp:posOffset>
                </wp:positionH>
                <wp:positionV relativeFrom="paragraph">
                  <wp:posOffset>4076700</wp:posOffset>
                </wp:positionV>
                <wp:extent cx="3764280" cy="2540000"/>
                <wp:effectExtent l="19050" t="19050" r="45720" b="3175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280" cy="25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5E92" w:rsidRDefault="00165E92" w:rsidP="00032FF7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18E3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 xml:space="preserve">What can </w:t>
                            </w:r>
                            <w:r w:rsidRPr="00032FF7">
                              <w:rPr>
                                <w:rFonts w:ascii="Kristen ITC" w:hAnsi="Kristen ITC"/>
                                <w:i/>
                                <w:sz w:val="32"/>
                                <w:szCs w:val="32"/>
                                <w:u w:val="single"/>
                              </w:rPr>
                              <w:t>you</w:t>
                            </w:r>
                            <w:r w:rsidRPr="009018E3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 xml:space="preserve"> do?</w:t>
                            </w:r>
                          </w:p>
                          <w:p w:rsidR="0082013E" w:rsidRDefault="0082013E" w:rsidP="00D83119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82013E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Donate yarn, crochet hooks, and knitting needles for the craft group.</w:t>
                            </w:r>
                          </w:p>
                          <w:p w:rsidR="0082013E" w:rsidRDefault="00D637C1" w:rsidP="00D83119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Find me a volunteer to teach our Citizenship Test Prep Class.</w:t>
                            </w:r>
                          </w:p>
                          <w:p w:rsidR="00E04604" w:rsidRPr="0082013E" w:rsidRDefault="00E04604" w:rsidP="00D83119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Volunteer</w:t>
                            </w:r>
                            <w:r w:rsidR="00D637C1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whenever you have time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824D5A" w:rsidRPr="006420E2" w:rsidRDefault="006420E2" w:rsidP="00D83119">
                            <w:pPr>
                              <w:pStyle w:val="NoSpacing"/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</w:rPr>
                              <w:t xml:space="preserve">Refer me to your community contacts. </w:t>
                            </w:r>
                            <w:r w:rsidRPr="00437B90">
                              <w:rPr>
                                <w:rFonts w:ascii="Kristen ITC" w:hAnsi="Kristen ITC"/>
                                <w:i/>
                                <w:noProof/>
                                <w:sz w:val="28"/>
                                <w:szCs w:val="28"/>
                              </w:rPr>
                              <w:t>This is the most important way you can help</w:t>
                            </w:r>
                            <w:r w:rsidR="00437B90">
                              <w:rPr>
                                <w:rFonts w:ascii="Kristen ITC" w:hAnsi="Kristen ITC"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 me</w:t>
                            </w:r>
                            <w:r w:rsidRPr="00437B90">
                              <w:rPr>
                                <w:rFonts w:ascii="Kristen ITC" w:hAnsi="Kristen ITC"/>
                                <w:i/>
                                <w:noProof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437B90" w:rsidRDefault="00437B90" w:rsidP="0082013E">
                            <w:pPr>
                              <w:pStyle w:val="NoSpacing"/>
                              <w:ind w:left="360"/>
                            </w:pPr>
                          </w:p>
                          <w:p w:rsidR="00824D5A" w:rsidRPr="00824D5A" w:rsidRDefault="00824D5A" w:rsidP="00E41182">
                            <w:pPr>
                              <w:jc w:val="center"/>
                            </w:pPr>
                          </w:p>
                          <w:p w:rsidR="00DF66B9" w:rsidRPr="00E41182" w:rsidRDefault="00DF66B9" w:rsidP="00E4118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-44.9pt;margin-top:321pt;width:296.4pt;height:200pt;z-index:2516808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165E92" w:rsidRDefault="00165E92" w:rsidP="00032FF7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 w:rsidRPr="009018E3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 xml:space="preserve">What can </w:t>
                      </w:r>
                      <w:r w:rsidRPr="00032FF7">
                        <w:rPr>
                          <w:rFonts w:ascii="Kristen ITC" w:hAnsi="Kristen ITC"/>
                          <w:i/>
                          <w:sz w:val="32"/>
                          <w:szCs w:val="32"/>
                          <w:u w:val="single"/>
                        </w:rPr>
                        <w:t>you</w:t>
                      </w:r>
                      <w:r w:rsidRPr="009018E3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 xml:space="preserve"> do?</w:t>
                      </w:r>
                    </w:p>
                    <w:p w:rsidR="0082013E" w:rsidRDefault="0082013E" w:rsidP="00D83119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82013E">
                        <w:rPr>
                          <w:rFonts w:ascii="Kristen ITC" w:hAnsi="Kristen ITC"/>
                          <w:sz w:val="28"/>
                          <w:szCs w:val="28"/>
                        </w:rPr>
                        <w:t>Donate yarn, crochet hooks, and knitting needles for the craft group.</w:t>
                      </w:r>
                    </w:p>
                    <w:p w:rsidR="0082013E" w:rsidRDefault="00D637C1" w:rsidP="00D83119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Find me a volunteer to teach our Citizenship Test Prep Class.</w:t>
                      </w:r>
                    </w:p>
                    <w:p w:rsidR="00E04604" w:rsidRPr="0082013E" w:rsidRDefault="00E04604" w:rsidP="00D83119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Volunteer</w:t>
                      </w:r>
                      <w:r w:rsidR="00D637C1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whenever you have time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.</w:t>
                      </w:r>
                    </w:p>
                    <w:p w:rsidR="00824D5A" w:rsidRPr="006420E2" w:rsidRDefault="006420E2" w:rsidP="00D83119">
                      <w:pPr>
                        <w:pStyle w:val="NoSpacing"/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Kristen ITC" w:hAnsi="Kristen ITC"/>
                          <w:noProof/>
                          <w:sz w:val="28"/>
                          <w:szCs w:val="28"/>
                        </w:rPr>
                        <w:t xml:space="preserve">Refer me to your community contacts. </w:t>
                      </w:r>
                      <w:r w:rsidRPr="00437B90">
                        <w:rPr>
                          <w:rFonts w:ascii="Kristen ITC" w:hAnsi="Kristen ITC"/>
                          <w:i/>
                          <w:noProof/>
                          <w:sz w:val="28"/>
                          <w:szCs w:val="28"/>
                        </w:rPr>
                        <w:t>This is the most important way you can help</w:t>
                      </w:r>
                      <w:r w:rsidR="00437B90">
                        <w:rPr>
                          <w:rFonts w:ascii="Kristen ITC" w:hAnsi="Kristen ITC"/>
                          <w:i/>
                          <w:noProof/>
                          <w:sz w:val="28"/>
                          <w:szCs w:val="28"/>
                        </w:rPr>
                        <w:t xml:space="preserve"> me</w:t>
                      </w:r>
                      <w:r w:rsidRPr="00437B90">
                        <w:rPr>
                          <w:rFonts w:ascii="Kristen ITC" w:hAnsi="Kristen ITC"/>
                          <w:i/>
                          <w:noProof/>
                          <w:sz w:val="28"/>
                          <w:szCs w:val="28"/>
                        </w:rPr>
                        <w:t>!</w:t>
                      </w:r>
                    </w:p>
                    <w:p w:rsidR="00437B90" w:rsidRDefault="00437B90" w:rsidP="0082013E">
                      <w:pPr>
                        <w:pStyle w:val="NoSpacing"/>
                        <w:ind w:left="360"/>
                      </w:pPr>
                    </w:p>
                    <w:p w:rsidR="00824D5A" w:rsidRPr="00824D5A" w:rsidRDefault="00824D5A" w:rsidP="00E41182">
                      <w:pPr>
                        <w:jc w:val="center"/>
                      </w:pPr>
                    </w:p>
                    <w:p w:rsidR="00DF66B9" w:rsidRPr="00E41182" w:rsidRDefault="00DF66B9" w:rsidP="00E4118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535" behindDoc="0" locked="0" layoutInCell="1" allowOverlap="1" wp14:anchorId="7D528C86" wp14:editId="62E5F407">
                <wp:simplePos x="0" y="0"/>
                <wp:positionH relativeFrom="column">
                  <wp:posOffset>3194462</wp:posOffset>
                </wp:positionH>
                <wp:positionV relativeFrom="paragraph">
                  <wp:posOffset>8196654</wp:posOffset>
                </wp:positionV>
                <wp:extent cx="3344545" cy="1251338"/>
                <wp:effectExtent l="19050" t="19050" r="46355" b="4445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4545" cy="125133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5E92" w:rsidRPr="009018E3" w:rsidRDefault="00165E92" w:rsidP="00032FF7">
                            <w:pPr>
                              <w:pStyle w:val="NoSpacing"/>
                              <w:spacing w:after="120"/>
                              <w:jc w:val="right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18E3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Contact:</w:t>
                            </w:r>
                          </w:p>
                          <w:p w:rsidR="00165E92" w:rsidRPr="00165E92" w:rsidRDefault="00F75DCF" w:rsidP="00A60B4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Sarah Carpenter</w:t>
                            </w:r>
                            <w:r w:rsidR="00A60B4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65E92" w:rsidRPr="00165E9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Portable 17, x150</w:t>
                            </w:r>
                          </w:p>
                          <w:p w:rsidR="00165E92" w:rsidRPr="00165E92" w:rsidRDefault="0022265F" w:rsidP="00032FF7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r w:rsidR="00165E92" w:rsidRPr="00165E92">
                                <w:rPr>
                                  <w:rStyle w:val="Hyperlink"/>
                                  <w:rFonts w:ascii="Kristen ITC" w:hAnsi="Kristen ITC"/>
                                  <w:sz w:val="28"/>
                                  <w:szCs w:val="28"/>
                                </w:rPr>
                                <w:t>Sarah.carpenter@mnps.org</w:t>
                              </w:r>
                            </w:hyperlink>
                          </w:p>
                          <w:p w:rsidR="00165E92" w:rsidRDefault="0022265F" w:rsidP="00032FF7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644A23" w:rsidRPr="0042781E">
                                <w:rPr>
                                  <w:rStyle w:val="Hyperlink"/>
                                  <w:rFonts w:ascii="Kristen ITC" w:hAnsi="Kristen ITC"/>
                                  <w:sz w:val="28"/>
                                  <w:szCs w:val="28"/>
                                </w:rPr>
                                <w:t>http://tusculumfrc.yolasite.com/</w:t>
                              </w:r>
                            </w:hyperlink>
                          </w:p>
                          <w:p w:rsidR="00644A23" w:rsidRDefault="00644A23" w:rsidP="00032FF7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644A23" w:rsidRDefault="00644A23" w:rsidP="00032FF7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644A23" w:rsidRPr="00165E92" w:rsidRDefault="00644A23" w:rsidP="00032FF7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51.55pt;margin-top:645.4pt;width:263.35pt;height:98.55pt;z-index:251681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165E92" w:rsidRPr="009018E3" w:rsidRDefault="00165E92" w:rsidP="00032FF7">
                      <w:pPr>
                        <w:pStyle w:val="NoSpacing"/>
                        <w:spacing w:after="120"/>
                        <w:jc w:val="right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 w:rsidRPr="009018E3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Contact:</w:t>
                      </w:r>
                    </w:p>
                    <w:p w:rsidR="00165E92" w:rsidRPr="00165E92" w:rsidRDefault="00F75DCF" w:rsidP="00A60B4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Sarah Carpenter</w:t>
                      </w:r>
                      <w:r w:rsidR="00A60B4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, </w:t>
                      </w:r>
                      <w:r w:rsidR="00165E92" w:rsidRPr="00165E92">
                        <w:rPr>
                          <w:rFonts w:ascii="Kristen ITC" w:hAnsi="Kristen ITC"/>
                          <w:sz w:val="28"/>
                          <w:szCs w:val="28"/>
                        </w:rPr>
                        <w:t>Portable 17, x150</w:t>
                      </w:r>
                    </w:p>
                    <w:p w:rsidR="00165E92" w:rsidRPr="00165E92" w:rsidRDefault="0022265F" w:rsidP="00032FF7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hyperlink r:id="rId12" w:history="1">
                        <w:r w:rsidR="00165E92" w:rsidRPr="00165E92">
                          <w:rPr>
                            <w:rStyle w:val="Hyperlink"/>
                            <w:rFonts w:ascii="Kristen ITC" w:hAnsi="Kristen ITC"/>
                            <w:sz w:val="28"/>
                            <w:szCs w:val="28"/>
                          </w:rPr>
                          <w:t>Sarah.carpenter@mnps.org</w:t>
                        </w:r>
                      </w:hyperlink>
                    </w:p>
                    <w:p w:rsidR="00165E92" w:rsidRDefault="0022265F" w:rsidP="00032FF7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hyperlink r:id="rId13" w:history="1">
                        <w:r w:rsidR="00644A23" w:rsidRPr="0042781E">
                          <w:rPr>
                            <w:rStyle w:val="Hyperlink"/>
                            <w:rFonts w:ascii="Kristen ITC" w:hAnsi="Kristen ITC"/>
                            <w:sz w:val="28"/>
                            <w:szCs w:val="28"/>
                          </w:rPr>
                          <w:t>http://tusculumfrc.yolasite.com/</w:t>
                        </w:r>
                      </w:hyperlink>
                    </w:p>
                    <w:p w:rsidR="00644A23" w:rsidRDefault="00644A23" w:rsidP="00032FF7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644A23" w:rsidRDefault="00644A23" w:rsidP="00032FF7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644A23" w:rsidRPr="00165E92" w:rsidRDefault="00644A23" w:rsidP="00032FF7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CF9A6B" wp14:editId="7963C798">
                <wp:simplePos x="0" y="0"/>
                <wp:positionH relativeFrom="column">
                  <wp:posOffset>-570016</wp:posOffset>
                </wp:positionH>
                <wp:positionV relativeFrom="paragraph">
                  <wp:posOffset>6452012</wp:posOffset>
                </wp:positionV>
                <wp:extent cx="3764478" cy="2988945"/>
                <wp:effectExtent l="19050" t="19050" r="45720" b="40005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478" cy="298894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420E2" w:rsidRPr="00880F5F" w:rsidRDefault="00032FF7" w:rsidP="006420E2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880F5F">
                              <w:rPr>
                                <w:rFonts w:ascii="Kristen ITC" w:hAnsi="Kristen ITC"/>
                                <w:b/>
                                <w:sz w:val="40"/>
                                <w:szCs w:val="40"/>
                                <w:u w:val="single"/>
                              </w:rPr>
                              <w:t>Special Report</w:t>
                            </w:r>
                          </w:p>
                          <w:p w:rsidR="0082013E" w:rsidRPr="00880F5F" w:rsidRDefault="00644A23" w:rsidP="00644A23">
                            <w:pPr>
                              <w:pStyle w:val="NoSpacing"/>
                              <w:spacing w:after="120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 xml:space="preserve">Parents will have the chance to come to after school homework and sight word help with their children. At dismissal, I will escort them from school to the portable </w:t>
                            </w:r>
                            <w:r w:rsidRPr="00D637C1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ONLY</w:t>
                            </w: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 xml:space="preserve"> with signed permission form. Please tell me if you have questions</w:t>
                            </w:r>
                            <w:r w:rsidR="00F75DCF"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 xml:space="preserve"> or ideas or want to help</w:t>
                            </w: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 xml:space="preserve">. Details </w:t>
                            </w:r>
                            <w:r w:rsidR="00A60B49"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  <w:t>coming soon!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4.9pt;margin-top:508.05pt;width:296.4pt;height:23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6420E2" w:rsidRPr="00880F5F" w:rsidRDefault="00032FF7" w:rsidP="006420E2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880F5F">
                        <w:rPr>
                          <w:rFonts w:ascii="Kristen ITC" w:hAnsi="Kristen ITC"/>
                          <w:b/>
                          <w:sz w:val="40"/>
                          <w:szCs w:val="40"/>
                          <w:u w:val="single"/>
                        </w:rPr>
                        <w:t>Special Report</w:t>
                      </w:r>
                    </w:p>
                    <w:p w:rsidR="0082013E" w:rsidRPr="00880F5F" w:rsidRDefault="00644A23" w:rsidP="00644A23">
                      <w:pPr>
                        <w:pStyle w:val="NoSpacing"/>
                        <w:spacing w:after="120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sz w:val="32"/>
                          <w:szCs w:val="32"/>
                        </w:rPr>
                        <w:t xml:space="preserve">Parents will have the chance to come to after school homework and sight word help with their children. At dismissal, I will escort them from school to the portable </w:t>
                      </w:r>
                      <w:r w:rsidRPr="00D637C1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ONLY</w:t>
                      </w:r>
                      <w:r>
                        <w:rPr>
                          <w:rFonts w:ascii="Kristen ITC" w:hAnsi="Kristen ITC"/>
                          <w:sz w:val="32"/>
                          <w:szCs w:val="32"/>
                        </w:rPr>
                        <w:t xml:space="preserve"> with signed permission form. Please tell me if you have questions</w:t>
                      </w:r>
                      <w:r w:rsidR="00F75DCF">
                        <w:rPr>
                          <w:rFonts w:ascii="Kristen ITC" w:hAnsi="Kristen ITC"/>
                          <w:sz w:val="32"/>
                          <w:szCs w:val="32"/>
                        </w:rPr>
                        <w:t xml:space="preserve"> or ideas or want to help</w:t>
                      </w:r>
                      <w:r>
                        <w:rPr>
                          <w:rFonts w:ascii="Kristen ITC" w:hAnsi="Kristen ITC"/>
                          <w:sz w:val="32"/>
                          <w:szCs w:val="32"/>
                        </w:rPr>
                        <w:t xml:space="preserve">. Details </w:t>
                      </w:r>
                      <w:r w:rsidR="00A60B49">
                        <w:rPr>
                          <w:rFonts w:ascii="Kristen ITC" w:hAnsi="Kristen ITC"/>
                          <w:sz w:val="32"/>
                          <w:szCs w:val="32"/>
                        </w:rPr>
                        <w:t>coming soon!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73BCE95A" wp14:editId="31511E4D">
                <wp:simplePos x="0" y="0"/>
                <wp:positionH relativeFrom="column">
                  <wp:posOffset>3099460</wp:posOffset>
                </wp:positionH>
                <wp:positionV relativeFrom="paragraph">
                  <wp:posOffset>3411930</wp:posOffset>
                </wp:positionV>
                <wp:extent cx="3438277" cy="4785302"/>
                <wp:effectExtent l="19050" t="19050" r="29210" b="34925"/>
                <wp:wrapNone/>
                <wp:docPr id="2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277" cy="478530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18E3" w:rsidRDefault="00AB5714" w:rsidP="00A60B49">
                            <w:pPr>
                              <w:pStyle w:val="NoSpacing"/>
                              <w:spacing w:after="120"/>
                              <w:jc w:val="right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018E3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 xml:space="preserve">What </w:t>
                            </w:r>
                            <w:r w:rsidR="00095A79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 xml:space="preserve">am I doing for </w:t>
                            </w:r>
                            <w:r w:rsidR="00E04604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Tusculum</w:t>
                            </w:r>
                            <w:r w:rsidR="00032FF7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:rsidR="00A60B49" w:rsidRDefault="00A60B49" w:rsidP="00A60B4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Volunteer Training Class </w:t>
                            </w:r>
                          </w:p>
                          <w:p w:rsidR="00A60B49" w:rsidRDefault="00A60B49" w:rsidP="00A60B4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Oct 20th</w:t>
                            </w:r>
                          </w:p>
                          <w:p w:rsidR="00A60B49" w:rsidRDefault="00644A23" w:rsidP="00A60B4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Parent Group </w:t>
                            </w:r>
                          </w:p>
                          <w:p w:rsidR="00E04604" w:rsidRDefault="00644A23" w:rsidP="00A60B4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start</w:t>
                            </w:r>
                            <w:r w:rsidR="00A60B4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Oct 16</w:t>
                            </w:r>
                            <w:r w:rsidRPr="00644A23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60B49" w:rsidRDefault="00644A23" w:rsidP="00A60B4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Beginner English class </w:t>
                            </w:r>
                          </w:p>
                          <w:p w:rsidR="00644A23" w:rsidRDefault="00644A23" w:rsidP="00A60B4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starts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Oct 22</w:t>
                            </w:r>
                            <w:r w:rsidRPr="00644A23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</w:p>
                          <w:p w:rsidR="00A60B49" w:rsidRDefault="00644A23" w:rsidP="00A60B4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After school sight word and homework help also </w:t>
                            </w:r>
                          </w:p>
                          <w:p w:rsidR="00644A23" w:rsidRDefault="00644A23" w:rsidP="00A60B49">
                            <w:pPr>
                              <w:pStyle w:val="NoSpacing"/>
                              <w:ind w:left="360" w:firstLine="36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starts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Oct 22</w:t>
                            </w:r>
                            <w:r w:rsidRPr="00644A23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</w:p>
                          <w:p w:rsidR="00644A23" w:rsidRDefault="00A60B49" w:rsidP="00A60B4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Crocheting and Knitting group</w:t>
                            </w:r>
                            <w:r w:rsidR="00644A2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starts Oct 24</w:t>
                            </w:r>
                            <w:r w:rsidR="00644A23" w:rsidRPr="00644A23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:rsidR="00A60B49" w:rsidRDefault="00644A23" w:rsidP="00A60B49">
                            <w:pPr>
                              <w:pStyle w:val="NoSpacing"/>
                              <w:numPr>
                                <w:ilvl w:val="0"/>
                                <w:numId w:val="11"/>
                              </w:numPr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Intermediate English class </w:t>
                            </w:r>
                          </w:p>
                          <w:p w:rsidR="00644A23" w:rsidRPr="00E04604" w:rsidRDefault="00644A23" w:rsidP="00A60B4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starts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Oct 25</w:t>
                            </w:r>
                            <w:r w:rsidRPr="00644A23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244.05pt;margin-top:268.65pt;width:270.75pt;height:376.8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9018E3" w:rsidRDefault="00AB5714" w:rsidP="00A60B49">
                      <w:pPr>
                        <w:pStyle w:val="NoSpacing"/>
                        <w:spacing w:after="120"/>
                        <w:jc w:val="right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 w:rsidRPr="009018E3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 xml:space="preserve">What </w:t>
                      </w:r>
                      <w:r w:rsidR="00095A79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 xml:space="preserve">am I doing for </w:t>
                      </w:r>
                      <w:r w:rsidR="00E04604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Tusculum</w:t>
                      </w:r>
                      <w:r w:rsidR="00032FF7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:rsidR="00A60B49" w:rsidRDefault="00A60B49" w:rsidP="00A60B49">
                      <w:pPr>
                        <w:pStyle w:val="NoSpacing"/>
                        <w:numPr>
                          <w:ilvl w:val="0"/>
                          <w:numId w:val="11"/>
                        </w:numPr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Volunteer Training Class </w:t>
                      </w:r>
                    </w:p>
                    <w:p w:rsidR="00A60B49" w:rsidRDefault="00A60B49" w:rsidP="00A60B4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Oct 20th</w:t>
                      </w:r>
                    </w:p>
                    <w:p w:rsidR="00A60B49" w:rsidRDefault="00644A23" w:rsidP="00A60B49">
                      <w:pPr>
                        <w:pStyle w:val="NoSpacing"/>
                        <w:numPr>
                          <w:ilvl w:val="0"/>
                          <w:numId w:val="11"/>
                        </w:numPr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Parent Group </w:t>
                      </w:r>
                    </w:p>
                    <w:p w:rsidR="00E04604" w:rsidRDefault="00644A23" w:rsidP="00A60B4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start</w:t>
                      </w:r>
                      <w:r w:rsidR="00A60B49">
                        <w:rPr>
                          <w:rFonts w:ascii="Kristen ITC" w:hAnsi="Kristen ITC"/>
                          <w:sz w:val="28"/>
                          <w:szCs w:val="28"/>
                        </w:rPr>
                        <w:t>s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Oct 16</w:t>
                      </w:r>
                      <w:r w:rsidRPr="00644A23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.</w:t>
                      </w:r>
                    </w:p>
                    <w:p w:rsidR="00A60B49" w:rsidRDefault="00644A23" w:rsidP="00A60B49">
                      <w:pPr>
                        <w:pStyle w:val="NoSpacing"/>
                        <w:numPr>
                          <w:ilvl w:val="0"/>
                          <w:numId w:val="11"/>
                        </w:numPr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Beginner English class </w:t>
                      </w:r>
                    </w:p>
                    <w:p w:rsidR="00644A23" w:rsidRDefault="00644A23" w:rsidP="00A60B4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starts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Oct 22</w:t>
                      </w:r>
                      <w:r w:rsidRPr="00644A23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nd</w:t>
                      </w:r>
                    </w:p>
                    <w:p w:rsidR="00A60B49" w:rsidRDefault="00644A23" w:rsidP="00A60B49">
                      <w:pPr>
                        <w:pStyle w:val="NoSpacing"/>
                        <w:numPr>
                          <w:ilvl w:val="0"/>
                          <w:numId w:val="11"/>
                        </w:numPr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After school sight word and homework help also </w:t>
                      </w:r>
                    </w:p>
                    <w:p w:rsidR="00644A23" w:rsidRDefault="00644A23" w:rsidP="00A60B49">
                      <w:pPr>
                        <w:pStyle w:val="NoSpacing"/>
                        <w:ind w:left="360" w:firstLine="36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starts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Oct 22</w:t>
                      </w:r>
                      <w:r w:rsidRPr="00644A23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nd</w:t>
                      </w:r>
                    </w:p>
                    <w:p w:rsidR="00644A23" w:rsidRDefault="00A60B49" w:rsidP="00A60B49">
                      <w:pPr>
                        <w:pStyle w:val="NoSpacing"/>
                        <w:numPr>
                          <w:ilvl w:val="0"/>
                          <w:numId w:val="11"/>
                        </w:numPr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Crocheting and Knitting group</w:t>
                      </w:r>
                      <w:r w:rsidR="00644A2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starts Oct 24</w:t>
                      </w:r>
                      <w:r w:rsidR="00644A23" w:rsidRPr="00644A23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:rsidR="00A60B49" w:rsidRDefault="00644A23" w:rsidP="00A60B49">
                      <w:pPr>
                        <w:pStyle w:val="NoSpacing"/>
                        <w:numPr>
                          <w:ilvl w:val="0"/>
                          <w:numId w:val="11"/>
                        </w:numPr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Intermediate English class </w:t>
                      </w:r>
                    </w:p>
                    <w:p w:rsidR="00644A23" w:rsidRPr="00E04604" w:rsidRDefault="00644A23" w:rsidP="00A60B4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starts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Oct 25</w:t>
                      </w:r>
                      <w:r w:rsidRPr="00644A23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D637C1">
        <w:rPr>
          <w:noProof/>
        </w:rPr>
        <mc:AlternateContent>
          <mc:Choice Requires="wps">
            <w:drawing>
              <wp:anchor distT="0" distB="0" distL="114300" distR="114300" simplePos="0" relativeHeight="251676158" behindDoc="0" locked="0" layoutInCell="1" allowOverlap="1" wp14:anchorId="3DD8462C" wp14:editId="2D08D5A2">
                <wp:simplePos x="0" y="0"/>
                <wp:positionH relativeFrom="column">
                  <wp:posOffset>-570230</wp:posOffset>
                </wp:positionH>
                <wp:positionV relativeFrom="paragraph">
                  <wp:posOffset>704215</wp:posOffset>
                </wp:positionV>
                <wp:extent cx="3977640" cy="3467100"/>
                <wp:effectExtent l="19050" t="19050" r="41910" b="3810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7640" cy="34671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35E7F" w:rsidRPr="009018E3" w:rsidRDefault="00AB5714" w:rsidP="009018E3">
                            <w:pPr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</w:rPr>
                            </w:pPr>
                            <w:r w:rsidRPr="009018E3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Thank you to:</w:t>
                            </w:r>
                          </w:p>
                          <w:p w:rsidR="0082013E" w:rsidRPr="00F75DCF" w:rsidRDefault="00D637C1" w:rsidP="00F75DCF">
                            <w:p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Heidi from</w:t>
                            </w:r>
                            <w:r w:rsidR="00644A23" w:rsidRPr="00F75DC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t</w:t>
                            </w:r>
                            <w:r w:rsidR="0082013E" w:rsidRPr="00F75DC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he Belmont Student Tennessee Education Association</w:t>
                            </w:r>
                            <w:r w:rsidR="00644A23" w:rsidRPr="00F75DC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(STEA).</w:t>
                            </w:r>
                            <w:proofErr w:type="gramEnd"/>
                            <w:r w:rsidR="00644A23" w:rsidRPr="00F75DC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We got $100 in yarn for the craft group! </w:t>
                            </w:r>
                            <w:r w:rsidR="00644A23">
                              <w:rPr>
                                <w:noProof/>
                              </w:rPr>
                              <w:drawing>
                                <wp:inline distT="0" distB="0" distL="0" distR="0" wp14:anchorId="661B636E" wp14:editId="43C261C8">
                                  <wp:extent cx="3776353" cy="245819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arn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7783" cy="2478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013E" w:rsidRPr="0082013E" w:rsidRDefault="0082013E" w:rsidP="00644A23">
                            <w:pPr>
                              <w:pStyle w:val="ListParagraph"/>
                              <w:ind w:left="360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44.9pt;margin-top:55.45pt;width:313.2pt;height:273pt;z-index:2516761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" fillcolor="white [3201]" strokecolor="#9bbb59 [3206]" strokeweight="5pt">
                <v:stroke linestyle="thickThin"/>
                <v:shadow color="#868686"/>
                <v:textbox>
                  <w:txbxContent>
                    <w:p w:rsidR="00B35E7F" w:rsidRPr="009018E3" w:rsidRDefault="00AB5714" w:rsidP="009018E3">
                      <w:pPr>
                        <w:spacing w:after="120"/>
                        <w:jc w:val="center"/>
                        <w:rPr>
                          <w:rFonts w:ascii="Kristen ITC" w:hAnsi="Kristen ITC"/>
                          <w:sz w:val="32"/>
                          <w:szCs w:val="32"/>
                        </w:rPr>
                      </w:pPr>
                      <w:r w:rsidRPr="009018E3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Thank you to:</w:t>
                      </w:r>
                    </w:p>
                    <w:p w:rsidR="0082013E" w:rsidRPr="00F75DCF" w:rsidRDefault="00D637C1" w:rsidP="00F75DCF">
                      <w:p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Heidi from</w:t>
                      </w:r>
                      <w:r w:rsidR="00644A23" w:rsidRPr="00F75DC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t</w:t>
                      </w:r>
                      <w:r w:rsidR="0082013E" w:rsidRPr="00F75DCF">
                        <w:rPr>
                          <w:rFonts w:ascii="Kristen ITC" w:hAnsi="Kristen ITC"/>
                          <w:sz w:val="28"/>
                          <w:szCs w:val="28"/>
                        </w:rPr>
                        <w:t>he Belmont Student Tennessee Education Association</w:t>
                      </w:r>
                      <w:r w:rsidR="00644A23" w:rsidRPr="00F75DC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(STEA).</w:t>
                      </w:r>
                      <w:proofErr w:type="gramEnd"/>
                      <w:r w:rsidR="00644A23" w:rsidRPr="00F75DC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We got $100 in yarn for the craft group! </w:t>
                      </w:r>
                      <w:r w:rsidR="00644A23">
                        <w:rPr>
                          <w:noProof/>
                        </w:rPr>
                        <w:drawing>
                          <wp:inline distT="0" distB="0" distL="0" distR="0" wp14:anchorId="661B636E" wp14:editId="43C261C8">
                            <wp:extent cx="3776353" cy="245819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ar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7783" cy="2478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013E" w:rsidRPr="0082013E" w:rsidRDefault="0082013E" w:rsidP="00644A23">
                      <w:pPr>
                        <w:pStyle w:val="ListParagraph"/>
                        <w:ind w:left="360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37C1"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46F884EA" wp14:editId="470FCF69">
                <wp:simplePos x="0" y="0"/>
                <wp:positionH relativeFrom="column">
                  <wp:posOffset>3324860</wp:posOffset>
                </wp:positionH>
                <wp:positionV relativeFrom="paragraph">
                  <wp:posOffset>965200</wp:posOffset>
                </wp:positionV>
                <wp:extent cx="3214370" cy="2529205"/>
                <wp:effectExtent l="19050" t="19050" r="43180" b="4254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370" cy="25292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5714" w:rsidRDefault="003B5EDE" w:rsidP="00032FF7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 xml:space="preserve">What’s 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Happening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 xml:space="preserve"> out </w:t>
                            </w:r>
                            <w:r w:rsidR="00095A79"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here</w:t>
                            </w:r>
                            <w:r>
                              <w:rPr>
                                <w:rFonts w:ascii="Kristen ITC" w:hAnsi="Kristen ITC"/>
                                <w:sz w:val="32"/>
                                <w:szCs w:val="32"/>
                                <w:u w:val="single"/>
                              </w:rPr>
                              <w:t>?</w:t>
                            </w:r>
                          </w:p>
                          <w:p w:rsidR="0082013E" w:rsidRPr="009018E3" w:rsidRDefault="00644A23" w:rsidP="00644A23">
                            <w:pPr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It’s been a quiet week thanks to fall break. I’ve had time to edit and update the website, create a volunteer guide, and enter a lot of data. It’s kind of nice but I’m looking forward to kids</w:t>
                            </w:r>
                            <w:r w:rsidR="00F75DCF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and teachers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returning!</w:t>
                            </w:r>
                          </w:p>
                          <w:p w:rsidR="00DF66B9" w:rsidRPr="00824D5A" w:rsidRDefault="00DF66B9" w:rsidP="00606795">
                            <w:pPr>
                              <w:rPr>
                                <w:rFonts w:ascii="Harrington" w:hAnsi="Harringto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261.8pt;margin-top:76pt;width:253.1pt;height:199.15pt;z-index:2516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AB5714" w:rsidRDefault="003B5EDE" w:rsidP="00032FF7">
                      <w:pPr>
                        <w:jc w:val="center"/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 xml:space="preserve">What’s </w:t>
                      </w:r>
                      <w:proofErr w:type="gramStart"/>
                      <w:r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Happening</w:t>
                      </w:r>
                      <w:proofErr w:type="gramEnd"/>
                      <w:r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 xml:space="preserve"> out </w:t>
                      </w:r>
                      <w:r w:rsidR="00095A79"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here</w:t>
                      </w:r>
                      <w:r>
                        <w:rPr>
                          <w:rFonts w:ascii="Kristen ITC" w:hAnsi="Kristen ITC"/>
                          <w:sz w:val="32"/>
                          <w:szCs w:val="32"/>
                          <w:u w:val="single"/>
                        </w:rPr>
                        <w:t>?</w:t>
                      </w:r>
                    </w:p>
                    <w:p w:rsidR="0082013E" w:rsidRPr="009018E3" w:rsidRDefault="00644A23" w:rsidP="00644A23">
                      <w:pPr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It’s been a quiet week thanks to fall break. I’ve had time to edit and update the website, create a volunteer guide, and enter a lot of data. It’s kind of nice but I’m looking forward to kids</w:t>
                      </w:r>
                      <w:r w:rsidR="00F75DCF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and teachers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returning!</w:t>
                      </w:r>
                    </w:p>
                    <w:p w:rsidR="00DF66B9" w:rsidRPr="00824D5A" w:rsidRDefault="00DF66B9" w:rsidP="00606795">
                      <w:pPr>
                        <w:rPr>
                          <w:rFonts w:ascii="Harrington" w:hAnsi="Harringto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F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FF42B" wp14:editId="05B704F8">
                <wp:simplePos x="0" y="0"/>
                <wp:positionH relativeFrom="column">
                  <wp:posOffset>-118753</wp:posOffset>
                </wp:positionH>
                <wp:positionV relativeFrom="paragraph">
                  <wp:posOffset>-352549</wp:posOffset>
                </wp:positionV>
                <wp:extent cx="6293922" cy="1333500"/>
                <wp:effectExtent l="76200" t="76200" r="12065" b="1905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2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04A57" w:rsidRDefault="00AB5714" w:rsidP="009018E3">
                            <w:pPr>
                              <w:spacing w:after="0"/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 xml:space="preserve">Tusculum FRC </w:t>
                            </w:r>
                          </w:p>
                          <w:p w:rsidR="00AB5714" w:rsidRPr="00AB5714" w:rsidRDefault="00AB5714" w:rsidP="009018E3">
                            <w:pPr>
                              <w:spacing w:after="0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B5714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Where we are better together</w:t>
                            </w:r>
                          </w:p>
                          <w:p w:rsidR="00F03A0F" w:rsidRPr="00AB5714" w:rsidRDefault="00644A23" w:rsidP="00B35E7F">
                            <w:pP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Issue #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-9.35pt;margin-top:-27.75pt;width:495.6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" fillcolor="#eaf1dd [662]">
                <v:shadow on="t" opacity=".5" offset="-6pt,-6pt"/>
                <v:textbox>
                  <w:txbxContent>
                    <w:p w:rsidR="00D04A57" w:rsidRDefault="00AB5714" w:rsidP="009018E3">
                      <w:pPr>
                        <w:spacing w:after="0"/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 xml:space="preserve">Tusculum FRC </w:t>
                      </w:r>
                    </w:p>
                    <w:p w:rsidR="00AB5714" w:rsidRPr="00AB5714" w:rsidRDefault="00AB5714" w:rsidP="009018E3">
                      <w:pPr>
                        <w:spacing w:after="0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B5714">
                        <w:rPr>
                          <w:rFonts w:ascii="Harrington" w:hAnsi="Harrington"/>
                          <w:sz w:val="40"/>
                          <w:szCs w:val="40"/>
                        </w:rPr>
                        <w:t>Where we are better together</w:t>
                      </w:r>
                    </w:p>
                    <w:p w:rsidR="00F03A0F" w:rsidRPr="00AB5714" w:rsidRDefault="00644A23" w:rsidP="00B35E7F">
                      <w:pPr>
                        <w:rPr>
                          <w:rFonts w:ascii="Harrington" w:hAnsi="Harrington"/>
                          <w:sz w:val="28"/>
                          <w:szCs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  <w:szCs w:val="28"/>
                        </w:rPr>
                        <w:t>Issue # 4</w:t>
                      </w:r>
                    </w:p>
                  </w:txbxContent>
                </v:textbox>
              </v:shape>
            </w:pict>
          </mc:Fallback>
        </mc:AlternateContent>
      </w:r>
      <w:r w:rsidR="00032FF7">
        <w:rPr>
          <w:noProof/>
        </w:rPr>
        <w:drawing>
          <wp:anchor distT="0" distB="0" distL="114300" distR="114300" simplePos="0" relativeHeight="251666175" behindDoc="0" locked="0" layoutInCell="1" allowOverlap="1" wp14:anchorId="59464E92" wp14:editId="794124E1">
            <wp:simplePos x="0" y="0"/>
            <wp:positionH relativeFrom="column">
              <wp:posOffset>3681095</wp:posOffset>
            </wp:positionH>
            <wp:positionV relativeFrom="paragraph">
              <wp:posOffset>-353060</wp:posOffset>
            </wp:positionV>
            <wp:extent cx="2433320" cy="1400810"/>
            <wp:effectExtent l="0" t="0" r="5080" b="8890"/>
            <wp:wrapNone/>
            <wp:docPr id="13" name="Picture 13" descr="C:\Documents and Settings\scarpenter\Local Settings\Temporary Internet Files\Content.IE5\X9HZ9P5G\MC900058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carpenter\Local Settings\Temporary Internet Files\Content.IE5\X9HZ9P5G\MC900058078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0D6D" w:rsidSect="00824D5A">
      <w:pgSz w:w="12240" w:h="15840" w:code="1"/>
      <w:pgMar w:top="63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EB4" w:rsidRDefault="00712EB4" w:rsidP="00F46959">
      <w:pPr>
        <w:spacing w:after="0" w:line="240" w:lineRule="auto"/>
      </w:pPr>
      <w:r>
        <w:separator/>
      </w:r>
    </w:p>
  </w:endnote>
  <w:endnote w:type="continuationSeparator" w:id="0">
    <w:p w:rsidR="00712EB4" w:rsidRDefault="00712EB4" w:rsidP="00F46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EB4" w:rsidRDefault="00712EB4" w:rsidP="00F46959">
      <w:pPr>
        <w:spacing w:after="0" w:line="240" w:lineRule="auto"/>
      </w:pPr>
      <w:r>
        <w:separator/>
      </w:r>
    </w:p>
  </w:footnote>
  <w:footnote w:type="continuationSeparator" w:id="0">
    <w:p w:rsidR="00712EB4" w:rsidRDefault="00712EB4" w:rsidP="00F469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67D5C"/>
    <w:multiLevelType w:val="hybridMultilevel"/>
    <w:tmpl w:val="47587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474DE"/>
    <w:multiLevelType w:val="hybridMultilevel"/>
    <w:tmpl w:val="5A6EB9F4"/>
    <w:lvl w:ilvl="0" w:tplc="2AB852A0">
      <w:start w:val="1"/>
      <w:numFmt w:val="decimal"/>
      <w:lvlText w:val="%1."/>
      <w:lvlJc w:val="left"/>
      <w:pPr>
        <w:ind w:left="360" w:hanging="360"/>
      </w:pPr>
      <w:rPr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8157A"/>
    <w:multiLevelType w:val="hybridMultilevel"/>
    <w:tmpl w:val="3BF0B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53478"/>
    <w:multiLevelType w:val="hybridMultilevel"/>
    <w:tmpl w:val="32C4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EF2254"/>
    <w:multiLevelType w:val="hybridMultilevel"/>
    <w:tmpl w:val="3EAA7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D32FE"/>
    <w:multiLevelType w:val="hybridMultilevel"/>
    <w:tmpl w:val="E13C8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33E3661"/>
    <w:multiLevelType w:val="hybridMultilevel"/>
    <w:tmpl w:val="D07EE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4C39B0"/>
    <w:multiLevelType w:val="hybridMultilevel"/>
    <w:tmpl w:val="6246B1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78228E0"/>
    <w:multiLevelType w:val="hybridMultilevel"/>
    <w:tmpl w:val="89D42F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1B447CE"/>
    <w:multiLevelType w:val="hybridMultilevel"/>
    <w:tmpl w:val="F22065D6"/>
    <w:lvl w:ilvl="0" w:tplc="2AB852A0">
      <w:start w:val="1"/>
      <w:numFmt w:val="decimal"/>
      <w:lvlText w:val="%1."/>
      <w:lvlJc w:val="left"/>
      <w:pPr>
        <w:ind w:left="360" w:hanging="360"/>
      </w:pPr>
      <w:rPr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14"/>
    <w:rsid w:val="00032FF7"/>
    <w:rsid w:val="00095A79"/>
    <w:rsid w:val="000C2B18"/>
    <w:rsid w:val="000F7A2A"/>
    <w:rsid w:val="00165E92"/>
    <w:rsid w:val="0025323E"/>
    <w:rsid w:val="003B5EDE"/>
    <w:rsid w:val="003C3921"/>
    <w:rsid w:val="00400ABA"/>
    <w:rsid w:val="00437B90"/>
    <w:rsid w:val="004864CC"/>
    <w:rsid w:val="004A0CB8"/>
    <w:rsid w:val="004D5D55"/>
    <w:rsid w:val="005715BE"/>
    <w:rsid w:val="005816AE"/>
    <w:rsid w:val="00606795"/>
    <w:rsid w:val="006420E2"/>
    <w:rsid w:val="00644A23"/>
    <w:rsid w:val="00712EB4"/>
    <w:rsid w:val="00744F03"/>
    <w:rsid w:val="007E2EFF"/>
    <w:rsid w:val="00800713"/>
    <w:rsid w:val="0082013E"/>
    <w:rsid w:val="00824D5A"/>
    <w:rsid w:val="008420A3"/>
    <w:rsid w:val="00880F5F"/>
    <w:rsid w:val="00890983"/>
    <w:rsid w:val="008C17CB"/>
    <w:rsid w:val="008D59EF"/>
    <w:rsid w:val="009018E3"/>
    <w:rsid w:val="009420D9"/>
    <w:rsid w:val="009D588F"/>
    <w:rsid w:val="00A242EA"/>
    <w:rsid w:val="00A3025A"/>
    <w:rsid w:val="00A60B49"/>
    <w:rsid w:val="00AB5714"/>
    <w:rsid w:val="00B35E7F"/>
    <w:rsid w:val="00B6580C"/>
    <w:rsid w:val="00CD71AC"/>
    <w:rsid w:val="00D04A57"/>
    <w:rsid w:val="00D14E9C"/>
    <w:rsid w:val="00D637C1"/>
    <w:rsid w:val="00D83119"/>
    <w:rsid w:val="00DF66B9"/>
    <w:rsid w:val="00E04604"/>
    <w:rsid w:val="00E40870"/>
    <w:rsid w:val="00E41182"/>
    <w:rsid w:val="00F03A0F"/>
    <w:rsid w:val="00F313C3"/>
    <w:rsid w:val="00F46959"/>
    <w:rsid w:val="00F75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A5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04A57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F46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6959"/>
  </w:style>
  <w:style w:type="paragraph" w:styleId="Footer">
    <w:name w:val="footer"/>
    <w:basedOn w:val="Normal"/>
    <w:link w:val="FooterChar"/>
    <w:uiPriority w:val="99"/>
    <w:semiHidden/>
    <w:unhideWhenUsed/>
    <w:rsid w:val="00F46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959"/>
  </w:style>
  <w:style w:type="paragraph" w:styleId="ListParagraph">
    <w:name w:val="List Paragraph"/>
    <w:basedOn w:val="Normal"/>
    <w:uiPriority w:val="34"/>
    <w:qFormat/>
    <w:rsid w:val="00AB5714"/>
    <w:pPr>
      <w:ind w:left="720"/>
      <w:contextualSpacing/>
    </w:pPr>
  </w:style>
  <w:style w:type="paragraph" w:styleId="NoSpacing">
    <w:name w:val="No Spacing"/>
    <w:uiPriority w:val="1"/>
    <w:qFormat/>
    <w:rsid w:val="00AB571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5E9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4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A5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04A57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F46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6959"/>
  </w:style>
  <w:style w:type="paragraph" w:styleId="Footer">
    <w:name w:val="footer"/>
    <w:basedOn w:val="Normal"/>
    <w:link w:val="FooterChar"/>
    <w:uiPriority w:val="99"/>
    <w:semiHidden/>
    <w:unhideWhenUsed/>
    <w:rsid w:val="00F469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46959"/>
  </w:style>
  <w:style w:type="paragraph" w:styleId="ListParagraph">
    <w:name w:val="List Paragraph"/>
    <w:basedOn w:val="Normal"/>
    <w:uiPriority w:val="34"/>
    <w:qFormat/>
    <w:rsid w:val="00AB5714"/>
    <w:pPr>
      <w:ind w:left="720"/>
      <w:contextualSpacing/>
    </w:pPr>
  </w:style>
  <w:style w:type="paragraph" w:styleId="NoSpacing">
    <w:name w:val="No Spacing"/>
    <w:uiPriority w:val="1"/>
    <w:qFormat/>
    <w:rsid w:val="00AB571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5E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tusculumfrc.yolasite.com/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Sarah.carpenter@mnps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tusculumfrc.yolasite.com/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2.wmf"/><Relationship Id="rId10" Type="http://schemas.openxmlformats.org/officeDocument/2006/relationships/hyperlink" Target="mailto:Sarah.carpenter@mnps.org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carpenter\Application%20Data\Microsoft\Templates\TP03000240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FCBCD-B326-4636-933B-2501B8B651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89DB9A-9941-423A-9856-AA8627A5E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TP030002400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Carpenter, Sarah   (MNPS Contractor)</dc:creator>
  <cp:keywords/>
  <dc:description/>
  <cp:lastModifiedBy>Carpenter, Sarah   (MNPS Contractor)</cp:lastModifiedBy>
  <cp:revision>6</cp:revision>
  <cp:lastPrinted>2012-10-05T16:16:00Z</cp:lastPrinted>
  <dcterms:created xsi:type="dcterms:W3CDTF">2012-10-12T13:58:00Z</dcterms:created>
  <dcterms:modified xsi:type="dcterms:W3CDTF">2012-10-12T14:16:00Z</dcterms:modified>
  <cp:contentStatus>Final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TC300024009990</vt:lpwstr>
  </property>
  <property fmtid="{D5CDD505-2E9C-101B-9397-08002B2CF9AE}" pid="3" name="_MarkAsFinal">
    <vt:bool>true</vt:bool>
  </property>
</Properties>
</file>